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8F559" w14:textId="77777777" w:rsidR="00BD45FE" w:rsidRDefault="00BD45FE" w:rsidP="00FE6309">
      <w:pPr>
        <w:jc w:val="center"/>
      </w:pPr>
      <w:r>
        <w:rPr>
          <w:noProof/>
        </w:rPr>
        <w:drawing>
          <wp:inline distT="0" distB="0" distL="0" distR="0" wp14:anchorId="12504A28" wp14:editId="2D39A8D7">
            <wp:extent cx="2095500" cy="1295400"/>
            <wp:effectExtent l="0" t="0" r="0" b="0"/>
            <wp:docPr id="668616939" name="Picture 1" descr="A tree with green hand pri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616939" name="Picture 1" descr="A tree with green hand print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94A20" w14:textId="77777777" w:rsidR="00DF0CD0" w:rsidRDefault="00DF0CD0" w:rsidP="00BD45FE"/>
    <w:p w14:paraId="7E6D6B96" w14:textId="77777777" w:rsidR="00BD45FE" w:rsidRDefault="00BD45FE" w:rsidP="00BD45FE">
      <w:r>
        <w:t>Application for Membership of Fitzgibbon Community Centre Ltd</w:t>
      </w:r>
    </w:p>
    <w:p w14:paraId="46C56203" w14:textId="77777777" w:rsidR="00BD45FE" w:rsidRDefault="00BD45FE" w:rsidP="00BD45F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BD45FE" w14:paraId="741F2961" w14:textId="77777777" w:rsidTr="00BD45FE">
        <w:tc>
          <w:tcPr>
            <w:tcW w:w="9010" w:type="dxa"/>
          </w:tcPr>
          <w:p w14:paraId="1D4DE522" w14:textId="77777777" w:rsidR="00BD45FE" w:rsidRDefault="00BD45FE" w:rsidP="00BD45FE">
            <w:r>
              <w:t>Print Name</w:t>
            </w:r>
          </w:p>
          <w:p w14:paraId="505C0D3C" w14:textId="77777777" w:rsidR="00BD45FE" w:rsidRDefault="00BD45FE" w:rsidP="00BD45FE"/>
          <w:p w14:paraId="7674A65D" w14:textId="77777777" w:rsidR="00BD45FE" w:rsidRDefault="00BD45FE" w:rsidP="00BD45FE"/>
        </w:tc>
      </w:tr>
      <w:tr w:rsidR="00BD45FE" w14:paraId="6C36953B" w14:textId="77777777" w:rsidTr="00BD45FE">
        <w:tc>
          <w:tcPr>
            <w:tcW w:w="9010" w:type="dxa"/>
          </w:tcPr>
          <w:p w14:paraId="6A836825" w14:textId="77777777" w:rsidR="00BD45FE" w:rsidRDefault="00BD45FE" w:rsidP="00BD45FE">
            <w:r>
              <w:t>Address</w:t>
            </w:r>
          </w:p>
          <w:p w14:paraId="4E3F41A9" w14:textId="77777777" w:rsidR="00BD45FE" w:rsidRDefault="00BD45FE" w:rsidP="00BD45FE"/>
          <w:p w14:paraId="6BC6D1A6" w14:textId="77777777" w:rsidR="00BD45FE" w:rsidRDefault="00BD45FE" w:rsidP="00BD45FE"/>
          <w:p w14:paraId="4565C4AA" w14:textId="77777777" w:rsidR="00BD45FE" w:rsidRDefault="00BD45FE" w:rsidP="00BD45FE"/>
        </w:tc>
      </w:tr>
      <w:tr w:rsidR="00BD45FE" w14:paraId="3760AEC4" w14:textId="77777777" w:rsidTr="00BD45FE">
        <w:tc>
          <w:tcPr>
            <w:tcW w:w="9010" w:type="dxa"/>
          </w:tcPr>
          <w:p w14:paraId="0507F2B8" w14:textId="77777777" w:rsidR="00BD45FE" w:rsidRDefault="00BD45FE" w:rsidP="00BD45FE">
            <w:r>
              <w:t>Phone</w:t>
            </w:r>
          </w:p>
          <w:p w14:paraId="1CF7411B" w14:textId="77777777" w:rsidR="00BD45FE" w:rsidRDefault="00BD45FE" w:rsidP="00BD45FE"/>
          <w:p w14:paraId="54896E7E" w14:textId="77777777" w:rsidR="00BD45FE" w:rsidRDefault="00BD45FE" w:rsidP="00BD45FE"/>
        </w:tc>
      </w:tr>
      <w:tr w:rsidR="00BD45FE" w14:paraId="7BFB82D9" w14:textId="77777777" w:rsidTr="00BD45FE">
        <w:tc>
          <w:tcPr>
            <w:tcW w:w="9010" w:type="dxa"/>
          </w:tcPr>
          <w:p w14:paraId="131D6AA0" w14:textId="77777777" w:rsidR="00BD45FE" w:rsidRDefault="00BD45FE" w:rsidP="00BD45FE">
            <w:r>
              <w:t>Email</w:t>
            </w:r>
          </w:p>
          <w:p w14:paraId="6A90324C" w14:textId="77777777" w:rsidR="00BD45FE" w:rsidRDefault="00BD45FE" w:rsidP="00BD45FE"/>
          <w:p w14:paraId="38E673F6" w14:textId="77777777" w:rsidR="00BD45FE" w:rsidRDefault="00BD45FE" w:rsidP="00BD45FE"/>
        </w:tc>
      </w:tr>
      <w:tr w:rsidR="00BD45FE" w14:paraId="7C84B3B6" w14:textId="77777777" w:rsidTr="00BD45FE">
        <w:tc>
          <w:tcPr>
            <w:tcW w:w="9010" w:type="dxa"/>
          </w:tcPr>
          <w:p w14:paraId="7AD7C0E7" w14:textId="77777777" w:rsidR="00BD45FE" w:rsidRDefault="00BD45FE" w:rsidP="00BD45FE">
            <w:r>
              <w:t>Signature</w:t>
            </w:r>
          </w:p>
          <w:p w14:paraId="42106AB5" w14:textId="77777777" w:rsidR="00BD45FE" w:rsidRDefault="00BD45FE" w:rsidP="00BD45FE"/>
          <w:p w14:paraId="0ADA8749" w14:textId="77777777" w:rsidR="00BD45FE" w:rsidRDefault="00BD45FE" w:rsidP="00BD45FE"/>
        </w:tc>
      </w:tr>
      <w:tr w:rsidR="00BD45FE" w14:paraId="024B3006" w14:textId="77777777" w:rsidTr="00BD45FE">
        <w:tc>
          <w:tcPr>
            <w:tcW w:w="9010" w:type="dxa"/>
          </w:tcPr>
          <w:p w14:paraId="09EF562A" w14:textId="77777777" w:rsidR="00BD45FE" w:rsidRDefault="00BD45FE" w:rsidP="00BD45FE">
            <w:r>
              <w:t>Date</w:t>
            </w:r>
          </w:p>
          <w:p w14:paraId="3DC94547" w14:textId="77777777" w:rsidR="00BD45FE" w:rsidRDefault="00BD45FE" w:rsidP="00BD45FE"/>
          <w:p w14:paraId="6D737B39" w14:textId="77777777" w:rsidR="00BD45FE" w:rsidRDefault="00BD45FE" w:rsidP="00BD45FE"/>
        </w:tc>
      </w:tr>
      <w:tr w:rsidR="00BD45FE" w14:paraId="697B10B6" w14:textId="77777777" w:rsidTr="00BD45FE">
        <w:tc>
          <w:tcPr>
            <w:tcW w:w="9010" w:type="dxa"/>
          </w:tcPr>
          <w:p w14:paraId="197E0277" w14:textId="77777777" w:rsidR="00BD45FE" w:rsidRDefault="00BD45FE" w:rsidP="00BD45FE"/>
          <w:p w14:paraId="12315020" w14:textId="77777777" w:rsidR="00BD45FE" w:rsidRDefault="00BD45FE" w:rsidP="00BD45FE"/>
          <w:p w14:paraId="08DB8B48" w14:textId="77777777" w:rsidR="00BD45FE" w:rsidRDefault="00BD45FE" w:rsidP="00BD45FE"/>
        </w:tc>
      </w:tr>
      <w:tr w:rsidR="00BD45FE" w14:paraId="78E8D9E7" w14:textId="77777777" w:rsidTr="00BD45FE">
        <w:tc>
          <w:tcPr>
            <w:tcW w:w="9010" w:type="dxa"/>
          </w:tcPr>
          <w:p w14:paraId="313D01DE" w14:textId="77777777" w:rsidR="00BD45FE" w:rsidRDefault="00BD45FE" w:rsidP="00BD45FE">
            <w:r>
              <w:t>Nominated by</w:t>
            </w:r>
          </w:p>
          <w:p w14:paraId="0C7D5CC5" w14:textId="77777777" w:rsidR="00BD45FE" w:rsidRDefault="00BD45FE" w:rsidP="00BD45FE"/>
          <w:p w14:paraId="405CB11B" w14:textId="77777777" w:rsidR="00BD45FE" w:rsidRDefault="00BD45FE" w:rsidP="00BD45FE"/>
          <w:p w14:paraId="3F0333D9" w14:textId="77777777" w:rsidR="00BD45FE" w:rsidRDefault="00BD45FE" w:rsidP="00BD45FE"/>
        </w:tc>
      </w:tr>
      <w:tr w:rsidR="00BD45FE" w14:paraId="39202D35" w14:textId="77777777" w:rsidTr="00BD45FE">
        <w:tc>
          <w:tcPr>
            <w:tcW w:w="9010" w:type="dxa"/>
          </w:tcPr>
          <w:p w14:paraId="17FC7D77" w14:textId="77777777" w:rsidR="00BD45FE" w:rsidRDefault="00BD45FE" w:rsidP="00BD45FE">
            <w:r>
              <w:t>Seconded by</w:t>
            </w:r>
          </w:p>
          <w:p w14:paraId="4C65EC29" w14:textId="77777777" w:rsidR="00BD45FE" w:rsidRDefault="00BD45FE" w:rsidP="00BD45FE"/>
          <w:p w14:paraId="7D21C7FE" w14:textId="77777777" w:rsidR="00BD45FE" w:rsidRDefault="00BD45FE" w:rsidP="00BD45FE"/>
          <w:p w14:paraId="14025915" w14:textId="77777777" w:rsidR="00BD45FE" w:rsidRDefault="00BD45FE" w:rsidP="00BD45FE"/>
        </w:tc>
      </w:tr>
    </w:tbl>
    <w:p w14:paraId="22731509" w14:textId="77777777" w:rsidR="00BD45FE" w:rsidRDefault="00BD45FE" w:rsidP="00BD45FE"/>
    <w:p w14:paraId="33FAB863" w14:textId="77777777" w:rsidR="00BD45FE" w:rsidRDefault="00BD45FE" w:rsidP="00BD45FE"/>
    <w:p w14:paraId="348077B2" w14:textId="77777777" w:rsidR="00BD45FE" w:rsidRDefault="00BD45FE" w:rsidP="00BD45FE"/>
    <w:p w14:paraId="3F7CB750" w14:textId="77777777" w:rsidR="00BD45FE" w:rsidRDefault="00BD45FE" w:rsidP="00BD45FE"/>
    <w:p w14:paraId="2E915520" w14:textId="77777777" w:rsidR="00BD45FE" w:rsidRDefault="00BD45FE" w:rsidP="00BD45FE"/>
    <w:p w14:paraId="187B7708" w14:textId="77777777" w:rsidR="00BD45FE" w:rsidRDefault="00BD45FE" w:rsidP="00BD45FE"/>
    <w:p w14:paraId="2A36C5D5" w14:textId="77777777" w:rsidR="00BD45FE" w:rsidRDefault="00BD45FE" w:rsidP="00BD45FE"/>
    <w:sectPr w:rsidR="00BD45FE" w:rsidSect="003D30A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757"/>
    <w:rsid w:val="003D30A0"/>
    <w:rsid w:val="00575856"/>
    <w:rsid w:val="005B1BB5"/>
    <w:rsid w:val="005C5757"/>
    <w:rsid w:val="00B32114"/>
    <w:rsid w:val="00BD45FE"/>
    <w:rsid w:val="00D7635B"/>
    <w:rsid w:val="00DF0CD0"/>
    <w:rsid w:val="00E65170"/>
    <w:rsid w:val="00FE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443A0D"/>
  <w15:chartTrackingRefBased/>
  <w15:docId w15:val="{66CB412B-88CB-1D4E-8F71-4221CE5A1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0CD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">
    <w:name w:val="Table"/>
    <w:basedOn w:val="Heading5"/>
    <w:autoRedefine/>
    <w:qFormat/>
    <w:rsid w:val="00DF0CD0"/>
    <w:rPr>
      <w:rFonts w:ascii="Corbel" w:hAnsi="Corbel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0CD0"/>
    <w:rPr>
      <w:rFonts w:asciiTheme="majorHAnsi" w:eastAsiaTheme="majorEastAsia" w:hAnsiTheme="majorHAnsi" w:cstheme="majorBidi"/>
      <w:color w:val="2F5496" w:themeColor="accent1" w:themeShade="BF"/>
    </w:rPr>
  </w:style>
  <w:style w:type="table" w:styleId="TableGrid">
    <w:name w:val="Table Grid"/>
    <w:basedOn w:val="TableNormal"/>
    <w:uiPriority w:val="39"/>
    <w:rsid w:val="00BD45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nningamells/Desktop/FCC/Membership%20Form%20FC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Membership Form FCC.dotx</Template>
  <TotalTime>8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Ingamells</dc:creator>
  <cp:keywords/>
  <dc:description/>
  <cp:lastModifiedBy>Ann Ingamells</cp:lastModifiedBy>
  <cp:revision>2</cp:revision>
  <cp:lastPrinted>2025-12-05T22:56:00Z</cp:lastPrinted>
  <dcterms:created xsi:type="dcterms:W3CDTF">2025-12-05T22:54:00Z</dcterms:created>
  <dcterms:modified xsi:type="dcterms:W3CDTF">2025-12-05T23:03:00Z</dcterms:modified>
</cp:coreProperties>
</file>